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  <w:bookmarkStart w:id="0" w:name="_GoBack"/>
      <w:bookmarkEnd w:id="0"/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647CF3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647CF3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647CF3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FD4FD3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891225858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FD4FD3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FD4FD3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647CF3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647CF3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647CF3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21/08867-32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FD4FD3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03-03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647CF3">
                  <w:rPr>
                    <w:rFonts w:cs="Arial"/>
                    <w:sz w:val="18"/>
                    <w:szCs w:val="18"/>
                  </w:rPr>
                  <w:t>03.03.2022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FD4FD3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647CF3">
            <w:rPr>
              <w:b/>
            </w:rPr>
            <w:t>Kunngjøring av vedtatt Mindre endring av Reguleringsplan for Findal gård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8D0099" w:rsidRDefault="008D0099" w:rsidP="00564F4C">
      <w:bookmarkStart w:id="1" w:name="Start"/>
      <w:bookmarkEnd w:id="1"/>
      <w:r>
        <w:t>Viser til vedlagt vedtak og kunngjøringsannonse.</w:t>
      </w:r>
    </w:p>
    <w:p w:rsidR="008D0099" w:rsidRDefault="008D0099" w:rsidP="00564F4C"/>
    <w:p w:rsidR="008D0099" w:rsidRDefault="008D0099" w:rsidP="008D0099">
      <w:r>
        <w:t>Teknisk utvalgs vedtak kan i medhold av pbl. §§ 1-9 og 12-12, og forvaltningslovens kap. VI påklages. Frist for innsendelse av klage er 3 uker.</w:t>
      </w:r>
    </w:p>
    <w:p w:rsidR="008D0099" w:rsidRDefault="008D0099" w:rsidP="008D0099"/>
    <w:p w:rsidR="008D0099" w:rsidRDefault="008D0099" w:rsidP="00564F4C">
      <w:r>
        <w:t xml:space="preserve">Eventuell klage sendes til Bamble kommune via post: Bamble kommune v/Samfunn, Postboks 80, 3993 Langesund eller via epost til </w:t>
      </w:r>
      <w:hyperlink r:id="rId9" w:history="1">
        <w:r w:rsidRPr="00050CAA">
          <w:rPr>
            <w:rStyle w:val="Hyperkobling"/>
          </w:rPr>
          <w:t>postmottak@bamble.kommune.no</w:t>
        </w:r>
      </w:hyperlink>
      <w:r>
        <w:t xml:space="preserve"> 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FD4FD3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647CF3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647CF3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FD4FD3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647CF3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Default="00492D61" w:rsidP="0064724A">
      <w:pPr>
        <w:rPr>
          <w:rFonts w:cs="Arial"/>
          <w:i/>
          <w:szCs w:val="22"/>
        </w:rPr>
      </w:pP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C61560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FD4FD3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FD4FD3" w:rsidP="008229F6">
                    <w:r>
                      <w:instrText>Statsforvalteren i Vestfold og Telemark</w:instrText>
                    </w:r>
                    <w:r>
                      <w:br/>
                      <w:instrText>Vestfold og Telemark fylkeskommune</w:instrText>
                    </w:r>
                  </w:p>
                </w:tc>
              </w:sdtContent>
            </w:sdt>
          </w:tr>
        </w:tbl>
        <w:p w:rsidR="00C61560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C61560" w:rsidRPr="008229F6" w:rsidTr="00194BBB">
            <w:tc>
              <w:tcPr>
                <w:tcW w:w="1123" w:type="dxa"/>
              </w:tcPr>
              <w:p w:rsidR="00C61560" w:rsidRPr="008229F6" w:rsidRDefault="00FD4FD3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785695054"/>
                    <w:text/>
                  </w:sdtPr>
                  <w:sdtEndPr/>
                  <w:sdtContent>
                    <w:r w:rsidR="00C61560"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1069541367"/>
                <w:placeholder>
                  <w:docPart w:val="1D673A265CE142DE9E0122CA6DDA2C4F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C61560" w:rsidRPr="008229F6" w:rsidRDefault="00C61560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Statsforvalteren i Vestfold og Telemark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FD4FD3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FD4FD3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FD4FD3" w:rsidP="008229F6">
                <w:sdt>
                  <w:sdtPr>
                    <w:tag w:val="Kopimottakerliste_SL"/>
                    <w:id w:val="-1544903130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FD4FD3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1710606528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FD4FD3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D4FD3">
      <w:rPr>
        <w:rStyle w:val="Sidetall"/>
        <w:noProof/>
      </w:rPr>
      <w:t>1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FD4FD3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647CF3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647CF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647CF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647CF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647CF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647CF3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647CF3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647CF3">
          <w:rPr>
            <w:b/>
          </w:rPr>
          <w:t>Areal og miljø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6E78"/>
    <w:multiLevelType w:val="hybridMultilevel"/>
    <w:tmpl w:val="DE609E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47CF3"/>
    <w:rsid w:val="00655A9F"/>
    <w:rsid w:val="00665181"/>
    <w:rsid w:val="0069055A"/>
    <w:rsid w:val="00697957"/>
    <w:rsid w:val="006B27F2"/>
    <w:rsid w:val="006B34C2"/>
    <w:rsid w:val="006C1077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0099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360EE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62AD"/>
    <w:rsid w:val="00BA62D7"/>
    <w:rsid w:val="00BC6AD7"/>
    <w:rsid w:val="00BC6F00"/>
    <w:rsid w:val="00BE5D9A"/>
    <w:rsid w:val="00BE67E6"/>
    <w:rsid w:val="00C102D4"/>
    <w:rsid w:val="00C26349"/>
    <w:rsid w:val="00C41DB3"/>
    <w:rsid w:val="00C53FF2"/>
    <w:rsid w:val="00C54DC8"/>
    <w:rsid w:val="00C61560"/>
    <w:rsid w:val="00C619A9"/>
    <w:rsid w:val="00C7580B"/>
    <w:rsid w:val="00C970BF"/>
    <w:rsid w:val="00CA0929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D4FD3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115F28CD-C182-41AB-82F6-559C1BC0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8D0099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8D0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D673A265CE142DE9E0122CA6DDA2C4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C20535-CB71-48DD-BC9B-5394D725D437}"/>
      </w:docPartPr>
      <w:docPartBody>
        <w:p w:rsidR="00560AA8" w:rsidRDefault="00DF4645" w:rsidP="00DF4645">
          <w:pPr>
            <w:pStyle w:val="1D673A265CE142DE9E0122CA6DDA2C4F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9640F"/>
    <w:rsid w:val="004C0905"/>
    <w:rsid w:val="00504536"/>
    <w:rsid w:val="00517344"/>
    <w:rsid w:val="00560AA8"/>
    <w:rsid w:val="00627A6E"/>
    <w:rsid w:val="00635B62"/>
    <w:rsid w:val="0068745D"/>
    <w:rsid w:val="006D6DD9"/>
    <w:rsid w:val="00752E52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A47096"/>
    <w:rsid w:val="00A91768"/>
    <w:rsid w:val="00A973E1"/>
    <w:rsid w:val="00AC405B"/>
    <w:rsid w:val="00B30299"/>
    <w:rsid w:val="00B75C58"/>
    <w:rsid w:val="00BA2B27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DF4645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4F82E28961ED41078337371C2B6E2274">
    <w:name w:val="4F82E28961ED41078337371C2B6E2274"/>
    <w:rsid w:val="0049640F"/>
    <w:pPr>
      <w:spacing w:after="160" w:line="259" w:lineRule="auto"/>
    </w:pPr>
  </w:style>
  <w:style w:type="paragraph" w:customStyle="1" w:styleId="1D673A265CE142DE9E0122CA6DDA2C4F">
    <w:name w:val="1D673A265CE142DE9E0122CA6DDA2C4F"/>
    <w:rsid w:val="00DF46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47410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2022-03-03T00:00:00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Statsforvalteren i Vestfold og Telemark
Vestfold og Telemark fylkeskommune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21/08867-32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Kunngjøring av vedtatt Mindre endring av Reguleringsplan for Findal gård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33816F1E-C1BC-442C-A84C-B09D41BA5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</Template>
  <TotalTime>0</TotalTime>
  <Pages>1</Pages>
  <Words>220</Words>
  <Characters>1169</Characters>
  <Application>Microsoft Office Word</Application>
  <DocSecurity>4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2</cp:revision>
  <cp:lastPrinted>2011-10-06T11:44:00Z</cp:lastPrinted>
  <dcterms:created xsi:type="dcterms:W3CDTF">2022-03-11T12:54:00Z</dcterms:created>
  <dcterms:modified xsi:type="dcterms:W3CDTF">2022-03-11T12:54:00Z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Kunngjøring av vedtatt Mindre endring av Reguleringsplan for Findal gård</vt:lpwstr>
  </property>
  <property fmtid="{D5CDD505-2E9C-101B-9397-08002B2CF9AE}" pid="5" name="fileVersionId">
    <vt:lpwstr>
    </vt:lpwstr>
  </property>
  <property fmtid="{D5CDD505-2E9C-101B-9397-08002B2CF9AE}" pid="6" name="sourceId">
    <vt:lpwstr>
    </vt:lpwstr>
  </property>
  <property fmtid="{D5CDD505-2E9C-101B-9397-08002B2CF9AE}" pid="7" name="module">
    <vt:lpwstr>
    </vt:lpwstr>
  </property>
  <property fmtid="{D5CDD505-2E9C-101B-9397-08002B2CF9AE}" pid="8" name="customParams">
    <vt:lpwstr>
    </vt:lpwstr>
  </property>
  <property fmtid="{D5CDD505-2E9C-101B-9397-08002B2CF9AE}" pid="9" name="external">
    <vt:lpwstr>0</vt:lpwstr>
  </property>
  <property fmtid="{D5CDD505-2E9C-101B-9397-08002B2CF9AE}" pid="10" name="ExternalControlledCheckOut">
    <vt:lpwstr>
    </vt:lpwstr>
  </property>
  <property fmtid="{D5CDD505-2E9C-101B-9397-08002B2CF9AE}" pid="11" name="action">
    <vt:lpwstr>edit</vt:lpwstr>
  </property>
  <property fmtid="{D5CDD505-2E9C-101B-9397-08002B2CF9AE}" pid="12" name="BackOfficeType">
    <vt:lpwstr>growBusiness Solutions</vt:lpwstr>
  </property>
  <property fmtid="{D5CDD505-2E9C-101B-9397-08002B2CF9AE}" pid="13" name="Server">
    <vt:lpwstr>bamble.p360.login.sk-asp.no</vt:lpwstr>
  </property>
  <property fmtid="{D5CDD505-2E9C-101B-9397-08002B2CF9AE}" pid="14" name="FullFileName">
    <vt:lpwstr>\\20SRV360WEB30\360users_BAMBLE\work\login\05holmafa\21-08867-32 Kunngjøring av vedtatt Mindre endring av Reguleringsplan for Findal gård 1452175_828448_0.DOCX</vt:lpwstr>
  </property>
  <property fmtid="{D5CDD505-2E9C-101B-9397-08002B2CF9AE}" pid="15" name="docId">
    <vt:lpwstr>947410</vt:lpwstr>
  </property>
  <property fmtid="{D5CDD505-2E9C-101B-9397-08002B2CF9AE}" pid="16" name="verId">
    <vt:lpwstr>828448</vt:lpwstr>
  </property>
  <property fmtid="{D5CDD505-2E9C-101B-9397-08002B2CF9AE}" pid="17" name="templateId">
    <vt:lpwstr>
    </vt:lpwstr>
  </property>
  <property fmtid="{D5CDD505-2E9C-101B-9397-08002B2CF9AE}" pid="18" name="fileId">
    <vt:lpwstr>1452175</vt:lpwstr>
  </property>
  <property fmtid="{D5CDD505-2E9C-101B-9397-08002B2CF9AE}" pid="19" name="filePath">
    <vt:lpwstr>\\20SRV360WEB30\360users_BAMBLE\cache\login\05holmafa\</vt:lpwstr>
  </property>
  <property fmtid="{D5CDD505-2E9C-101B-9397-08002B2CF9AE}" pid="20" name="fileName">
    <vt:lpwstr>21-08867-32 Oversendelsesskriv - Kunngjøring av vedtatt mindre endring av Reguleringsplan fo 1452175_2_0.DOCX</vt:lpwstr>
  </property>
  <property fmtid="{D5CDD505-2E9C-101B-9397-08002B2CF9AE}" pid="21" name="createdBy">
    <vt:lpwstr>Maria Falch Holm</vt:lpwstr>
  </property>
  <property fmtid="{D5CDD505-2E9C-101B-9397-08002B2CF9AE}" pid="22" name="modifiedBy">
    <vt:lpwstr>Maria Falch Holm</vt:lpwstr>
  </property>
  <property fmtid="{D5CDD505-2E9C-101B-9397-08002B2CF9AE}" pid="23" name="serverName">
    <vt:lpwstr>bamble.p360.login.sk-asp.no</vt:lpwstr>
  </property>
  <property fmtid="{D5CDD505-2E9C-101B-9397-08002B2CF9AE}" pid="24" name="protocol">
    <vt:lpwstr>off</vt:lpwstr>
  </property>
  <property fmtid="{D5CDD505-2E9C-101B-9397-08002B2CF9AE}" pid="25" name="site">
    <vt:lpwstr>/view.aspx</vt:lpwstr>
  </property>
  <property fmtid="{D5CDD505-2E9C-101B-9397-08002B2CF9AE}" pid="26" name="externalUser">
    <vt:lpwstr>
    </vt:lpwstr>
  </property>
  <property fmtid="{D5CDD505-2E9C-101B-9397-08002B2CF9AE}" pid="27" name="currentVerId">
    <vt:lpwstr>828448</vt:lpwstr>
  </property>
  <property fmtid="{D5CDD505-2E9C-101B-9397-08002B2CF9AE}" pid="28" name="ShowDummyRecipient">
    <vt:lpwstr>true</vt:lpwstr>
  </property>
  <property fmtid="{D5CDD505-2E9C-101B-9397-08002B2CF9AE}" pid="29" name="Operation">
    <vt:lpwstr>OpenFile</vt:lpwstr>
  </property>
</Properties>
</file>